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FAB" w:rsidRDefault="00024566">
      <w:pPr>
        <w:rPr>
          <w:u w:val="single"/>
        </w:rPr>
      </w:pPr>
      <w:r>
        <w:rPr>
          <w:u w:val="single"/>
        </w:rPr>
        <w:t>Orangenq</w:t>
      </w:r>
      <w:r w:rsidR="0011297B" w:rsidRPr="0011297B">
        <w:rPr>
          <w:u w:val="single"/>
        </w:rPr>
        <w:t>uark</w:t>
      </w:r>
      <w:r>
        <w:rPr>
          <w:u w:val="single"/>
        </w:rPr>
        <w:t xml:space="preserve"> mit einer Scheibe Bio Zitrone oder Orange</w:t>
      </w:r>
    </w:p>
    <w:p w:rsidR="0011297B" w:rsidRDefault="0011297B">
      <w:r w:rsidRPr="0011297B">
        <w:rPr>
          <w:noProof/>
          <w:lang w:eastAsia="de-DE"/>
        </w:rPr>
        <w:drawing>
          <wp:inline distT="0" distB="0" distL="0" distR="0" wp14:anchorId="04B4F8EC" wp14:editId="330D0911">
            <wp:extent cx="2781328" cy="2095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186" cy="20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7B" w:rsidRDefault="0011297B">
      <w:pPr>
        <w:rPr>
          <w:u w:val="single"/>
        </w:rPr>
      </w:pPr>
      <w:r w:rsidRPr="0011297B">
        <w:rPr>
          <w:u w:val="single"/>
        </w:rPr>
        <w:t>Zutaten für 4 Gläser</w:t>
      </w:r>
      <w:r w:rsidR="00024566">
        <w:rPr>
          <w:u w:val="single"/>
        </w:rPr>
        <w:t xml:space="preserve"> (je 200g)</w:t>
      </w:r>
      <w:r w:rsidRPr="0011297B">
        <w:rPr>
          <w:u w:val="single"/>
        </w:rPr>
        <w:t>:</w:t>
      </w:r>
    </w:p>
    <w:p w:rsidR="0011297B" w:rsidRDefault="00024566" w:rsidP="0011297B">
      <w:pPr>
        <w:pStyle w:val="Listenabsatz"/>
        <w:numPr>
          <w:ilvl w:val="0"/>
          <w:numId w:val="1"/>
        </w:numPr>
      </w:pPr>
      <w:r>
        <w:t>6</w:t>
      </w:r>
      <w:r w:rsidR="00E6177C">
        <w:t>00</w:t>
      </w:r>
      <w:r w:rsidR="0011297B">
        <w:t>g 40% Quark</w:t>
      </w:r>
    </w:p>
    <w:p w:rsidR="0011297B" w:rsidRDefault="00E6177C" w:rsidP="0011297B">
      <w:pPr>
        <w:pStyle w:val="Listenabsatz"/>
        <w:numPr>
          <w:ilvl w:val="0"/>
          <w:numId w:val="1"/>
        </w:numPr>
      </w:pPr>
      <w:r>
        <w:t>5</w:t>
      </w:r>
      <w:r w:rsidR="0011297B">
        <w:t>0g Zucker</w:t>
      </w:r>
    </w:p>
    <w:p w:rsidR="0011297B" w:rsidRDefault="00024566" w:rsidP="0011297B">
      <w:pPr>
        <w:pStyle w:val="Listenabsatz"/>
        <w:numPr>
          <w:ilvl w:val="0"/>
          <w:numId w:val="1"/>
        </w:numPr>
      </w:pPr>
      <w:r>
        <w:t>10</w:t>
      </w:r>
      <w:r w:rsidR="0011297B">
        <w:t>0ml Milch</w:t>
      </w:r>
    </w:p>
    <w:p w:rsidR="0011297B" w:rsidRDefault="00024566" w:rsidP="0011297B">
      <w:pPr>
        <w:pStyle w:val="Listenabsatz"/>
        <w:numPr>
          <w:ilvl w:val="0"/>
          <w:numId w:val="1"/>
        </w:numPr>
      </w:pPr>
      <w:r>
        <w:t>2 Bio Orangen oder Bio Zitronen</w:t>
      </w:r>
    </w:p>
    <w:p w:rsidR="0011297B" w:rsidRPr="0011297B" w:rsidRDefault="0011297B" w:rsidP="0011297B">
      <w:pPr>
        <w:rPr>
          <w:u w:val="single"/>
        </w:rPr>
      </w:pPr>
    </w:p>
    <w:p w:rsidR="0011297B" w:rsidRDefault="0011297B" w:rsidP="0011297B">
      <w:pPr>
        <w:rPr>
          <w:u w:val="single"/>
        </w:rPr>
      </w:pPr>
      <w:r w:rsidRPr="0011297B">
        <w:rPr>
          <w:u w:val="single"/>
        </w:rPr>
        <w:t>Zubereitung:</w:t>
      </w:r>
    </w:p>
    <w:p w:rsidR="00E6177C" w:rsidRDefault="0011297B" w:rsidP="0011297B">
      <w:r>
        <w:t xml:space="preserve">Quark, Zucker &amp; Milch cremig verrühren und mit den Saft </w:t>
      </w:r>
      <w:r w:rsidR="00024566">
        <w:t>einer Bio Orange</w:t>
      </w:r>
      <w:r w:rsidR="00E6177C">
        <w:t xml:space="preserve"> Maracuja</w:t>
      </w:r>
      <w:r>
        <w:t xml:space="preserve"> vermischen. </w:t>
      </w:r>
    </w:p>
    <w:p w:rsidR="0011297B" w:rsidRPr="0011297B" w:rsidRDefault="00E6177C" w:rsidP="0011297B">
      <w:r>
        <w:t>Anschließend</w:t>
      </w:r>
      <w:r w:rsidR="0011297B">
        <w:t xml:space="preserve"> noch mit einer Scheibe Bio </w:t>
      </w:r>
      <w:r w:rsidR="00024566">
        <w:t>Orange oder Bio Zitrone</w:t>
      </w:r>
      <w:r w:rsidR="0011297B">
        <w:t xml:space="preserve"> &amp; einen Blatt Minze garnieren.</w:t>
      </w:r>
      <w:bookmarkStart w:id="0" w:name="_GoBack"/>
      <w:bookmarkEnd w:id="0"/>
      <w:r w:rsidR="0011297B">
        <w:t xml:space="preserve">  </w:t>
      </w:r>
    </w:p>
    <w:p w:rsidR="0011297B" w:rsidRPr="0011297B" w:rsidRDefault="0011297B" w:rsidP="0011297B">
      <w:pPr>
        <w:pStyle w:val="KeinLeerraum"/>
      </w:pPr>
    </w:p>
    <w:p w:rsidR="0011297B" w:rsidRPr="0011297B" w:rsidRDefault="0011297B" w:rsidP="0011297B"/>
    <w:p w:rsidR="0011297B" w:rsidRPr="0011297B" w:rsidRDefault="0011297B"/>
    <w:sectPr w:rsidR="0011297B" w:rsidRPr="001129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6322F"/>
    <w:multiLevelType w:val="hybridMultilevel"/>
    <w:tmpl w:val="3708B606"/>
    <w:lvl w:ilvl="0" w:tplc="7B7815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7B"/>
    <w:rsid w:val="00024566"/>
    <w:rsid w:val="0011297B"/>
    <w:rsid w:val="005C1FAB"/>
    <w:rsid w:val="007505C6"/>
    <w:rsid w:val="00E6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06709-A059-4BD6-8036-72ADA16D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1297B"/>
    <w:pPr>
      <w:ind w:left="720"/>
      <w:contextualSpacing/>
    </w:pPr>
  </w:style>
  <w:style w:type="paragraph" w:styleId="KeinLeerraum">
    <w:name w:val="No Spacing"/>
    <w:uiPriority w:val="1"/>
    <w:qFormat/>
    <w:rsid w:val="00112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28AB2C44.dotm</Template>
  <TotalTime>0</TotalTime>
  <Pages>1</Pages>
  <Words>50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Globus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Strobel</dc:creator>
  <cp:keywords/>
  <dc:description/>
  <cp:lastModifiedBy>Marcel Strobel</cp:lastModifiedBy>
  <cp:revision>2</cp:revision>
  <dcterms:created xsi:type="dcterms:W3CDTF">2020-01-08T14:52:00Z</dcterms:created>
  <dcterms:modified xsi:type="dcterms:W3CDTF">2020-01-08T14:52:00Z</dcterms:modified>
</cp:coreProperties>
</file>